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D76F3C" w14:textId="77777777" w:rsidR="00A82319" w:rsidRDefault="00543382">
      <w:pPr>
        <w:pStyle w:val="Title"/>
      </w:pPr>
      <w:bookmarkStart w:id="0" w:name="_Hlk484461391"/>
      <w:bookmarkEnd w:id="0"/>
      <w:r w:rsidRPr="00543382">
        <w:rPr>
          <w:noProof/>
          <w:lang w:eastAsia="en-US"/>
        </w:rPr>
        <w:drawing>
          <wp:anchor distT="0" distB="0" distL="114300" distR="114300" simplePos="0" relativeHeight="251666432" behindDoc="1" locked="0" layoutInCell="1" allowOverlap="1" wp14:anchorId="07B339DB" wp14:editId="01BF4C3F">
            <wp:simplePos x="0" y="0"/>
            <wp:positionH relativeFrom="column">
              <wp:posOffset>5323205</wp:posOffset>
            </wp:positionH>
            <wp:positionV relativeFrom="paragraph">
              <wp:posOffset>114300</wp:posOffset>
            </wp:positionV>
            <wp:extent cx="1499235" cy="2015490"/>
            <wp:effectExtent l="114300" t="114300" r="100965" b="137160"/>
            <wp:wrapTight wrapText="bothSides">
              <wp:wrapPolygon edited="0">
                <wp:start x="-1647" y="-1225"/>
                <wp:lineTo x="-1647" y="22866"/>
                <wp:lineTo x="22780" y="22866"/>
                <wp:lineTo x="22780" y="-1225"/>
                <wp:lineTo x="-1647" y="-1225"/>
              </wp:wrapPolygon>
            </wp:wrapTight>
            <wp:docPr id="3" name="Picture 5" descr="j028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j0287000"/>
                    <pic:cNvPicPr>
                      <a:picLocks noChangeAspect="1" noChangeArrowheads="1"/>
                    </pic:cNvPicPr>
                  </pic:nvPicPr>
                  <pic:blipFill>
                    <a:blip r:embed="rId12"/>
                    <a:srcRect/>
                    <a:stretch>
                      <a:fillRect/>
                    </a:stretch>
                  </pic:blipFill>
                  <pic:spPr bwMode="auto">
                    <a:xfrm>
                      <a:off x="0" y="0"/>
                      <a:ext cx="1499235" cy="2015490"/>
                    </a:xfrm>
                    <a:prstGeom prst="rect">
                      <a:avLst/>
                    </a:prstGeom>
                    <a:solidFill>
                      <a:srgbClr val="FFFFFF">
                        <a:shade val="85000"/>
                      </a:srgbClr>
                    </a:solidFill>
                    <a:ln w="88900" cap="sq">
                      <a:solidFill>
                        <a:srgbClr val="FFFFFF"/>
                      </a:solidFill>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People PLanning Together</w:t>
      </w:r>
    </w:p>
    <w:p w14:paraId="16D333A1" w14:textId="77777777" w:rsidR="00A82319" w:rsidRDefault="008956E6">
      <w:pPr>
        <w:pStyle w:val="Subtitle"/>
      </w:pPr>
      <w:r>
        <w:rPr>
          <w:noProof/>
          <w:lang w:eastAsia="en-US"/>
        </w:rPr>
        <mc:AlternateContent>
          <mc:Choice Requires="wps">
            <w:drawing>
              <wp:anchor distT="182880" distB="182880" distL="274320" distR="274320" simplePos="0" relativeHeight="251659264" behindDoc="0" locked="0" layoutInCell="1" allowOverlap="0" wp14:anchorId="22DCBD84" wp14:editId="095F4661">
                <wp:simplePos x="0" y="0"/>
                <wp:positionH relativeFrom="margin">
                  <wp:posOffset>0</wp:posOffset>
                </wp:positionH>
                <wp:positionV relativeFrom="paragraph">
                  <wp:posOffset>711835</wp:posOffset>
                </wp:positionV>
                <wp:extent cx="2240280" cy="6492240"/>
                <wp:effectExtent l="0" t="0" r="7620" b="186055"/>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40280" cy="6492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66669EC9" w14:textId="77777777">
                              <w:trPr>
                                <w:trHeight w:hRule="exact" w:val="6048"/>
                              </w:trPr>
                              <w:tc>
                                <w:tcPr>
                                  <w:tcW w:w="3518" w:type="dxa"/>
                                  <w:shd w:val="clear" w:color="auto" w:fill="AF4E12" w:themeFill="accent1" w:themeFillShade="BF"/>
                                  <w:tcMar>
                                    <w:top w:w="288" w:type="dxa"/>
                                    <w:bottom w:w="288" w:type="dxa"/>
                                  </w:tcMar>
                                </w:tcPr>
                                <w:p w14:paraId="4EAAD308" w14:textId="77777777" w:rsidR="00A82319" w:rsidRDefault="00753B25">
                                  <w:pPr>
                                    <w:pStyle w:val="BlockHeading"/>
                                  </w:pPr>
                                  <w:bookmarkStart w:id="1" w:name="_Hlk484461644"/>
                                  <w:bookmarkEnd w:id="1"/>
                                  <w:r>
                                    <w:t>What Is It?</w:t>
                                  </w:r>
                                </w:p>
                                <w:p w14:paraId="0A6EB6AC" w14:textId="77777777" w:rsidR="00A82319" w:rsidRDefault="00753B25" w:rsidP="00753B25">
                                  <w:pPr>
                                    <w:pStyle w:val="BlockText"/>
                                  </w:pPr>
                                  <w:r>
                                    <w:t xml:space="preserve">People Planning Together (also called PPT) is a training for people with </w:t>
                                  </w:r>
                                  <w:r w:rsidR="00366101">
                                    <w:t xml:space="preserve">intellectual </w:t>
                                  </w:r>
                                  <w:r w:rsidR="0029131F">
                                    <w:t xml:space="preserve">disabilities to have more </w:t>
                                  </w:r>
                                  <w:r>
                                    <w:t>positive control over their lives</w:t>
                                  </w:r>
                                  <w:r w:rsidR="00D0206A">
                                    <w:t>.  People spend time identifying the meaningful things in their lives and building it into a plan that can be shared with others</w:t>
                                  </w:r>
                                  <w:r>
                                    <w:t>.</w:t>
                                  </w:r>
                                </w:p>
                                <w:p w14:paraId="54629E7A" w14:textId="3C13FCD9" w:rsidR="00852146" w:rsidRDefault="00852146" w:rsidP="00753B25">
                                  <w:pPr>
                                    <w:pStyle w:val="BlockText"/>
                                  </w:pPr>
                                  <w:r>
                                    <w:t xml:space="preserve">The course is designed to help people work in partnership with </w:t>
                                  </w:r>
                                  <w:r w:rsidR="00B50F13">
                                    <w:t>a “</w:t>
                                  </w:r>
                                  <w:r w:rsidR="00786C4F">
                                    <w:t>S</w:t>
                                  </w:r>
                                  <w:r w:rsidR="00B50F13">
                                    <w:t xml:space="preserve">ecretary” </w:t>
                                  </w:r>
                                  <w:r w:rsidR="002E7AA5">
                                    <w:t xml:space="preserve">or advisor </w:t>
                                  </w:r>
                                  <w:r w:rsidR="00B50F13">
                                    <w:t xml:space="preserve">who will help support </w:t>
                                  </w:r>
                                  <w:r w:rsidR="00661D63">
                                    <w:t>them</w:t>
                                  </w:r>
                                  <w:r w:rsidR="00B50F13">
                                    <w:t xml:space="preserve"> during the </w:t>
                                  </w:r>
                                  <w:r w:rsidR="00C907A5">
                                    <w:t>two-day course</w:t>
                                  </w:r>
                                  <w:r w:rsidR="00B50F13">
                                    <w:t xml:space="preserve">. </w:t>
                                  </w:r>
                                </w:p>
                              </w:tc>
                            </w:tr>
                            <w:tr w:rsidR="00A82319" w14:paraId="6983A50B" w14:textId="77777777">
                              <w:trPr>
                                <w:trHeight w:hRule="exact" w:val="288"/>
                              </w:trPr>
                              <w:tc>
                                <w:tcPr>
                                  <w:tcW w:w="3518" w:type="dxa"/>
                                </w:tcPr>
                                <w:p w14:paraId="09E67783" w14:textId="77777777" w:rsidR="00A82319" w:rsidRDefault="00A82319"/>
                              </w:tc>
                            </w:tr>
                            <w:tr w:rsidR="00A82319" w14:paraId="3E30089C" w14:textId="77777777">
                              <w:trPr>
                                <w:trHeight w:hRule="exact" w:val="3312"/>
                              </w:trPr>
                              <w:tc>
                                <w:tcPr>
                                  <w:tcW w:w="3518" w:type="dxa"/>
                                </w:tcPr>
                                <w:p w14:paraId="7A5F89A2" w14:textId="77777777" w:rsidR="00A82319" w:rsidRDefault="00156AE7">
                                  <w:r>
                                    <w:rPr>
                                      <w:noProof/>
                                      <w:lang w:eastAsia="en-US"/>
                                    </w:rPr>
                                    <w:drawing>
                                      <wp:inline distT="0" distB="0" distL="0" distR="0" wp14:anchorId="5E41516A" wp14:editId="0ADD2A40">
                                        <wp:extent cx="1863090" cy="2248202"/>
                                        <wp:effectExtent l="0" t="114300" r="0" b="7620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519_131800 (2).jpg"/>
                                                <pic:cNvPicPr/>
                                              </pic:nvPicPr>
                                              <pic:blipFill>
                                                <a:blip r:embed="rId13"/>
                                                <a:stretch>
                                                  <a:fillRect/>
                                                </a:stretch>
                                              </pic:blipFill>
                                              <pic:spPr>
                                                <a:xfrm>
                                                  <a:off x="0" y="0"/>
                                                  <a:ext cx="1864367" cy="2249743"/>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tc>
                            </w:tr>
                          </w:tbl>
                          <w:p w14:paraId="53C70CC8" w14:textId="77777777" w:rsidR="00A82319" w:rsidRPr="00B64801" w:rsidRDefault="00B64801" w:rsidP="00156AE7">
                            <w:pPr>
                              <w:pStyle w:val="Caption"/>
                              <w:rPr>
                                <w:b/>
                                <w:color w:val="AF4E12" w:themeColor="accent1" w:themeShade="BF"/>
                              </w:rPr>
                            </w:pPr>
                            <w:r>
                              <w:t xml:space="preserve">   </w:t>
                            </w:r>
                            <w:r w:rsidR="00156AE7" w:rsidRPr="00B64801">
                              <w:rPr>
                                <w:b/>
                                <w:color w:val="AF4E12" w:themeColor="accent1" w:themeShade="BF"/>
                              </w:rPr>
                              <w:t>Share Your Favorite Things!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2DCBD84" id="_x0000_t202" coordsize="21600,21600" o:spt="202" path="m,l,21600r21600,l21600,xe">
                <v:stroke joinstyle="miter"/>
                <v:path gradientshapeok="t" o:connecttype="rect"/>
              </v:shapetype>
              <v:shape id="Text Box 1" o:spid="_x0000_s1026" type="#_x0000_t202" alt="Text box sidebar" style="position:absolute;margin-left:0;margin-top:56.05pt;width:176.4pt;height:511.2pt;z-index:25165926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" o:allowoverlap="f" filled="f" stroked="f" strokeweight=".5pt">
                <v:textbox style="mso-fit-shape-to-text:t" inset="0,0,0,0">
                  <w:txbxContent>
                    <w:tbl>
                      <w:tblPr>
                        <w:tblW w:w="0" w:type="auto"/>
                        <w:tblLayout w:type="fixed"/>
                        <w:tblCellMar>
                          <w:left w:w="0" w:type="dxa"/>
                          <w:right w:w="0" w:type="dxa"/>
                        </w:tblCellMar>
                        <w:tblLook w:val="04A0" w:firstRow="1" w:lastRow="0" w:firstColumn="1" w:lastColumn="0" w:noHBand="0" w:noVBand="1"/>
                        <w:tblDescription w:val="Sidebar layout table"/>
                      </w:tblPr>
                      <w:tblGrid>
                        <w:gridCol w:w="3518"/>
                      </w:tblGrid>
                      <w:tr w:rsidR="00A82319" w14:paraId="66669EC9" w14:textId="77777777">
                        <w:trPr>
                          <w:trHeight w:hRule="exact" w:val="6048"/>
                        </w:trPr>
                        <w:tc>
                          <w:tcPr>
                            <w:tcW w:w="3518" w:type="dxa"/>
                            <w:shd w:val="clear" w:color="auto" w:fill="AF4E12" w:themeFill="accent1" w:themeFillShade="BF"/>
                            <w:tcMar>
                              <w:top w:w="288" w:type="dxa"/>
                              <w:bottom w:w="288" w:type="dxa"/>
                            </w:tcMar>
                          </w:tcPr>
                          <w:p w14:paraId="4EAAD308" w14:textId="77777777" w:rsidR="00A82319" w:rsidRDefault="00753B25">
                            <w:pPr>
                              <w:pStyle w:val="BlockHeading"/>
                            </w:pPr>
                            <w:bookmarkStart w:id="2" w:name="_Hlk484461644"/>
                            <w:bookmarkEnd w:id="2"/>
                            <w:r>
                              <w:t>What Is It?</w:t>
                            </w:r>
                          </w:p>
                          <w:p w14:paraId="0A6EB6AC" w14:textId="77777777" w:rsidR="00A82319" w:rsidRDefault="00753B25" w:rsidP="00753B25">
                            <w:pPr>
                              <w:pStyle w:val="BlockText"/>
                            </w:pPr>
                            <w:r>
                              <w:t xml:space="preserve">People Planning Together (also called PPT) is a training for people with </w:t>
                            </w:r>
                            <w:r w:rsidR="00366101">
                              <w:t xml:space="preserve">intellectual </w:t>
                            </w:r>
                            <w:r w:rsidR="0029131F">
                              <w:t xml:space="preserve">disabilities to have more </w:t>
                            </w:r>
                            <w:r>
                              <w:t>positive control over their lives</w:t>
                            </w:r>
                            <w:r w:rsidR="00D0206A">
                              <w:t>.  People spend time identifying the meaningful things in their lives and building it into a plan that can be shared with others</w:t>
                            </w:r>
                            <w:r>
                              <w:t>.</w:t>
                            </w:r>
                          </w:p>
                          <w:p w14:paraId="54629E7A" w14:textId="3C13FCD9" w:rsidR="00852146" w:rsidRDefault="00852146" w:rsidP="00753B25">
                            <w:pPr>
                              <w:pStyle w:val="BlockText"/>
                            </w:pPr>
                            <w:r>
                              <w:t xml:space="preserve">The course is designed to help people work in partnership with </w:t>
                            </w:r>
                            <w:r w:rsidR="00B50F13">
                              <w:t>a “</w:t>
                            </w:r>
                            <w:r w:rsidR="00786C4F">
                              <w:t>S</w:t>
                            </w:r>
                            <w:r w:rsidR="00B50F13">
                              <w:t xml:space="preserve">ecretary” </w:t>
                            </w:r>
                            <w:r w:rsidR="002E7AA5">
                              <w:t xml:space="preserve">or advisor </w:t>
                            </w:r>
                            <w:r w:rsidR="00B50F13">
                              <w:t xml:space="preserve">who will help support </w:t>
                            </w:r>
                            <w:r w:rsidR="00661D63">
                              <w:t>them</w:t>
                            </w:r>
                            <w:r w:rsidR="00B50F13">
                              <w:t xml:space="preserve"> during the </w:t>
                            </w:r>
                            <w:r w:rsidR="00C907A5">
                              <w:t>two-day course</w:t>
                            </w:r>
                            <w:r w:rsidR="00B50F13">
                              <w:t xml:space="preserve">. </w:t>
                            </w:r>
                          </w:p>
                        </w:tc>
                      </w:tr>
                      <w:tr w:rsidR="00A82319" w14:paraId="6983A50B" w14:textId="77777777">
                        <w:trPr>
                          <w:trHeight w:hRule="exact" w:val="288"/>
                        </w:trPr>
                        <w:tc>
                          <w:tcPr>
                            <w:tcW w:w="3518" w:type="dxa"/>
                          </w:tcPr>
                          <w:p w14:paraId="09E67783" w14:textId="77777777" w:rsidR="00A82319" w:rsidRDefault="00A82319"/>
                        </w:tc>
                      </w:tr>
                      <w:tr w:rsidR="00A82319" w14:paraId="3E30089C" w14:textId="77777777">
                        <w:trPr>
                          <w:trHeight w:hRule="exact" w:val="3312"/>
                        </w:trPr>
                        <w:tc>
                          <w:tcPr>
                            <w:tcW w:w="3518" w:type="dxa"/>
                          </w:tcPr>
                          <w:p w14:paraId="7A5F89A2" w14:textId="77777777" w:rsidR="00A82319" w:rsidRDefault="00156AE7">
                            <w:r>
                              <w:rPr>
                                <w:noProof/>
                                <w:lang w:eastAsia="en-US"/>
                              </w:rPr>
                              <w:drawing>
                                <wp:inline distT="0" distB="0" distL="0" distR="0" wp14:anchorId="5E41516A" wp14:editId="0ADD2A40">
                                  <wp:extent cx="1863090" cy="2248202"/>
                                  <wp:effectExtent l="0" t="114300" r="0" b="7620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519_131800 (2).jpg"/>
                                          <pic:cNvPicPr/>
                                        </pic:nvPicPr>
                                        <pic:blipFill>
                                          <a:blip r:embed="rId13"/>
                                          <a:stretch>
                                            <a:fillRect/>
                                          </a:stretch>
                                        </pic:blipFill>
                                        <pic:spPr>
                                          <a:xfrm>
                                            <a:off x="0" y="0"/>
                                            <a:ext cx="1864367" cy="2249743"/>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tc>
                      </w:tr>
                    </w:tbl>
                    <w:p w14:paraId="53C70CC8" w14:textId="77777777" w:rsidR="00A82319" w:rsidRPr="00B64801" w:rsidRDefault="00B64801" w:rsidP="00156AE7">
                      <w:pPr>
                        <w:pStyle w:val="Caption"/>
                        <w:rPr>
                          <w:b/>
                          <w:color w:val="AF4E12" w:themeColor="accent1" w:themeShade="BF"/>
                        </w:rPr>
                      </w:pPr>
                      <w:r>
                        <w:t xml:space="preserve">   </w:t>
                      </w:r>
                      <w:r w:rsidR="00156AE7" w:rsidRPr="00B64801">
                        <w:rPr>
                          <w:b/>
                          <w:color w:val="AF4E12" w:themeColor="accent1" w:themeShade="BF"/>
                        </w:rPr>
                        <w:t>Share Your Favorite Things!</w:t>
                      </w:r>
                    </w:p>
                  </w:txbxContent>
                </v:textbox>
                <w10:wrap type="square" anchorx="margin"/>
              </v:shape>
            </w:pict>
          </mc:Fallback>
        </mc:AlternateContent>
      </w:r>
      <w:r w:rsidR="00543382">
        <w:t>A training for Self-Advocates</w:t>
      </w:r>
    </w:p>
    <w:p w14:paraId="3F70715E" w14:textId="77777777" w:rsidR="00A82319" w:rsidRDefault="00E3329C">
      <w:pPr>
        <w:pStyle w:val="Heading1"/>
      </w:pPr>
      <w:r>
        <w:t>Why Participate?</w:t>
      </w:r>
    </w:p>
    <w:p w14:paraId="57BA00BC" w14:textId="77777777" w:rsidR="00E3329C" w:rsidRPr="00156AE7" w:rsidRDefault="00430AF9">
      <w:pPr>
        <w:rPr>
          <w:sz w:val="28"/>
          <w:szCs w:val="28"/>
        </w:rPr>
      </w:pPr>
      <w:r w:rsidRPr="00156AE7">
        <w:rPr>
          <w:sz w:val="28"/>
          <w:szCs w:val="28"/>
        </w:rPr>
        <w:t>It’s Fun</w:t>
      </w:r>
      <w:r w:rsidR="00E3329C" w:rsidRPr="00156AE7">
        <w:rPr>
          <w:sz w:val="28"/>
          <w:szCs w:val="28"/>
        </w:rPr>
        <w:t>!</w:t>
      </w:r>
    </w:p>
    <w:p w14:paraId="15BB011E" w14:textId="77777777" w:rsidR="00E3329C" w:rsidRPr="00156AE7" w:rsidRDefault="00E3329C" w:rsidP="00156AE7">
      <w:pPr>
        <w:ind w:firstLine="720"/>
        <w:rPr>
          <w:sz w:val="32"/>
          <w:szCs w:val="32"/>
        </w:rPr>
      </w:pPr>
      <w:r w:rsidRPr="00156AE7">
        <w:rPr>
          <w:sz w:val="32"/>
          <w:szCs w:val="32"/>
        </w:rPr>
        <w:t xml:space="preserve">It’s </w:t>
      </w:r>
      <w:r w:rsidR="00156AE7">
        <w:rPr>
          <w:sz w:val="32"/>
          <w:szCs w:val="32"/>
        </w:rPr>
        <w:t>E</w:t>
      </w:r>
      <w:r w:rsidRPr="00156AE7">
        <w:rPr>
          <w:sz w:val="32"/>
          <w:szCs w:val="32"/>
        </w:rPr>
        <w:t>mpowering!</w:t>
      </w:r>
    </w:p>
    <w:p w14:paraId="4226A70D" w14:textId="77777777" w:rsidR="00430AF9" w:rsidRPr="00156AE7" w:rsidRDefault="00156AE7" w:rsidP="00156AE7">
      <w:pPr>
        <w:ind w:left="2880" w:firstLine="720"/>
        <w:rPr>
          <w:sz w:val="36"/>
          <w:szCs w:val="36"/>
        </w:rPr>
      </w:pPr>
      <w:r>
        <w:rPr>
          <w:sz w:val="36"/>
          <w:szCs w:val="36"/>
        </w:rPr>
        <w:t xml:space="preserve">       </w:t>
      </w:r>
      <w:r w:rsidR="00A41EC1" w:rsidRPr="00156AE7">
        <w:rPr>
          <w:sz w:val="36"/>
          <w:szCs w:val="36"/>
        </w:rPr>
        <w:t>You learn a lot about yourself!</w:t>
      </w:r>
      <w:r>
        <w:rPr>
          <w:sz w:val="36"/>
          <w:szCs w:val="36"/>
        </w:rPr>
        <w:tab/>
      </w:r>
    </w:p>
    <w:p w14:paraId="5FE37EAE" w14:textId="77777777" w:rsidR="00473AF5" w:rsidRDefault="00473AF5" w:rsidP="00473AF5">
      <w:pPr>
        <w:pStyle w:val="Heading1"/>
      </w:pPr>
      <w:r>
        <w:t>When</w:t>
      </w:r>
    </w:p>
    <w:p w14:paraId="357FB4B3" w14:textId="4A9AB884" w:rsidR="00473AF5" w:rsidRPr="00473AF5" w:rsidRDefault="00133B7F" w:rsidP="00473AF5">
      <w:r>
        <w:t>June 2</w:t>
      </w:r>
      <w:r w:rsidRPr="00133B7F">
        <w:rPr>
          <w:vertAlign w:val="superscript"/>
        </w:rPr>
        <w:t>nd</w:t>
      </w:r>
      <w:r>
        <w:t xml:space="preserve"> &amp; 3</w:t>
      </w:r>
      <w:r w:rsidRPr="00133B7F">
        <w:rPr>
          <w:vertAlign w:val="superscript"/>
        </w:rPr>
        <w:t>rd</w:t>
      </w:r>
      <w:r w:rsidR="001C2BDE">
        <w:t xml:space="preserve"> </w:t>
      </w:r>
      <w:r w:rsidR="00CF4185">
        <w:t>(Saturday</w:t>
      </w:r>
      <w:r w:rsidR="00BC7FC6">
        <w:t xml:space="preserve"> and Sunday</w:t>
      </w:r>
      <w:r w:rsidR="00CF4185">
        <w:t>)</w:t>
      </w:r>
      <w:r w:rsidR="00473AF5">
        <w:t xml:space="preserve"> </w:t>
      </w:r>
      <w:r w:rsidR="001C2BDE">
        <w:br/>
      </w:r>
      <w:r w:rsidR="00473AF5">
        <w:t>9:00 am – 2:00</w:t>
      </w:r>
      <w:r w:rsidR="00661D63">
        <w:t xml:space="preserve"> </w:t>
      </w:r>
      <w:r w:rsidR="00473AF5">
        <w:t>pm</w:t>
      </w:r>
      <w:r w:rsidR="00A92C83">
        <w:t xml:space="preserve"> each day</w:t>
      </w:r>
      <w:r w:rsidR="00473AF5">
        <w:br/>
      </w:r>
      <w:r w:rsidR="00A92C83">
        <w:t>Colorado Fund for People with Disabilities</w:t>
      </w:r>
      <w:r w:rsidR="008E6D4B">
        <w:br/>
      </w:r>
      <w:r w:rsidR="002E7AA5">
        <w:t>1355 South Colorado Boulevard, Suite 920</w:t>
      </w:r>
      <w:r w:rsidR="007118CB">
        <w:br/>
      </w:r>
      <w:r w:rsidR="002E7AA5">
        <w:t>Denver, CO 80222</w:t>
      </w:r>
    </w:p>
    <w:p w14:paraId="7F44088C" w14:textId="3B6746F7" w:rsidR="00473AF5" w:rsidRDefault="007118CB">
      <w:pPr>
        <w:pStyle w:val="Heading2"/>
        <w:rPr>
          <w:b/>
        </w:rPr>
      </w:pPr>
      <w:r>
        <w:rPr>
          <w:b/>
        </w:rPr>
        <w:t>REGISTER</w:t>
      </w:r>
    </w:p>
    <w:p w14:paraId="7008D4AC" w14:textId="4EDF8A86" w:rsidR="00473AF5" w:rsidRPr="00473AF5" w:rsidRDefault="00DB285E" w:rsidP="00473AF5">
      <w:r w:rsidRPr="00DB285E">
        <w:rPr>
          <w:b/>
        </w:rPr>
        <w:t>Registration is free.</w:t>
      </w:r>
      <w:r>
        <w:t xml:space="preserve"> Pre-register</w:t>
      </w:r>
      <w:r w:rsidR="00473AF5">
        <w:t xml:space="preserve"> by </w:t>
      </w:r>
      <w:r w:rsidR="00133B7F">
        <w:t>May 31</w:t>
      </w:r>
      <w:r w:rsidR="00133B7F" w:rsidRPr="00133B7F">
        <w:rPr>
          <w:vertAlign w:val="superscript"/>
        </w:rPr>
        <w:t>st</w:t>
      </w:r>
      <w:r w:rsidR="00473AF5">
        <w:t>,</w:t>
      </w:r>
      <w:r w:rsidR="002E7AA5">
        <w:t xml:space="preserve"> 2018</w:t>
      </w:r>
      <w:r w:rsidR="00473AF5">
        <w:t xml:space="preserve">. We will not be able to accommodate walk-ins. Please complete the registration form online </w:t>
      </w:r>
      <w:hyperlink r:id="rId14" w:history="1">
        <w:r w:rsidR="00473AF5" w:rsidRPr="002E7AA5">
          <w:rPr>
            <w:rStyle w:val="Hyperlink"/>
          </w:rPr>
          <w:t>HERE</w:t>
        </w:r>
      </w:hyperlink>
      <w:r w:rsidR="00473AF5">
        <w:t>, o</w:t>
      </w:r>
      <w:r w:rsidR="00C907A5">
        <w:t xml:space="preserve">r complete the </w:t>
      </w:r>
      <w:r w:rsidR="00661D63">
        <w:t xml:space="preserve">attached </w:t>
      </w:r>
      <w:r w:rsidR="00C907A5">
        <w:t xml:space="preserve">paper registration form. </w:t>
      </w:r>
      <w:r w:rsidR="00473AF5">
        <w:br/>
      </w:r>
      <w:r w:rsidR="008E6D4B">
        <w:br/>
        <w:t xml:space="preserve">Contact </w:t>
      </w:r>
      <w:r w:rsidR="00661D63">
        <w:t>Ellen Jensby</w:t>
      </w:r>
      <w:r w:rsidR="008E6D4B">
        <w:t xml:space="preserve"> with questions at (303) 832-1618</w:t>
      </w:r>
      <w:r w:rsidR="00661D63">
        <w:t xml:space="preserve">, extension 13 or </w:t>
      </w:r>
      <w:hyperlink r:id="rId15" w:history="1">
        <w:r w:rsidR="00661D63" w:rsidRPr="008E6B73">
          <w:rPr>
            <w:rStyle w:val="Hyperlink"/>
          </w:rPr>
          <w:t>ejensby@alliancecolorado.org</w:t>
        </w:r>
      </w:hyperlink>
      <w:r w:rsidR="00661D63">
        <w:t xml:space="preserve">. </w:t>
      </w:r>
      <w:r w:rsidR="008E6D4B">
        <w:t xml:space="preserve"> </w:t>
      </w:r>
    </w:p>
    <w:p w14:paraId="1DD3C764" w14:textId="77777777" w:rsidR="00A82319" w:rsidRDefault="00A41EC1">
      <w:pPr>
        <w:pStyle w:val="Quote"/>
      </w:pPr>
      <w:r>
        <w:t>What would you like to change in your life? There’s a way for YOU to make that happen!</w:t>
      </w:r>
    </w:p>
    <w:p w14:paraId="6095195F" w14:textId="77777777" w:rsidR="00A82319" w:rsidRDefault="00782F71">
      <w:pPr>
        <w:pStyle w:val="Heading1"/>
      </w:pPr>
      <w:r>
        <w:rPr>
          <w:noProof/>
          <w:lang w:eastAsia="en-US"/>
        </w:rPr>
        <mc:AlternateContent>
          <mc:Choice Requires="wps">
            <w:drawing>
              <wp:anchor distT="0" distB="0" distL="114300" distR="114300" simplePos="0" relativeHeight="251667456" behindDoc="1" locked="0" layoutInCell="1" allowOverlap="1" wp14:anchorId="271B9E0E" wp14:editId="698B3602">
                <wp:simplePos x="0" y="0"/>
                <wp:positionH relativeFrom="column">
                  <wp:posOffset>5647690</wp:posOffset>
                </wp:positionH>
                <wp:positionV relativeFrom="paragraph">
                  <wp:posOffset>235585</wp:posOffset>
                </wp:positionV>
                <wp:extent cx="1330960" cy="1438910"/>
                <wp:effectExtent l="3175" t="0" r="24765" b="24765"/>
                <wp:wrapTight wrapText="bothSides">
                  <wp:wrapPolygon edited="0">
                    <wp:start x="52" y="21648"/>
                    <wp:lineTo x="21693" y="21648"/>
                    <wp:lineTo x="21693" y="-86"/>
                    <wp:lineTo x="52" y="-86"/>
                    <wp:lineTo x="52" y="21648"/>
                  </wp:wrapPolygon>
                </wp:wrapTight>
                <wp:docPr id="9" name="Rectangle 9"/>
                <wp:cNvGraphicFramePr/>
                <a:graphic xmlns:a="http://schemas.openxmlformats.org/drawingml/2006/main">
                  <a:graphicData uri="http://schemas.microsoft.com/office/word/2010/wordprocessingShape">
                    <wps:wsp>
                      <wps:cNvSpPr/>
                      <wps:spPr>
                        <a:xfrm rot="5400000">
                          <a:off x="0" y="0"/>
                          <a:ext cx="1330960" cy="1438910"/>
                        </a:xfrm>
                        <a:prstGeom prst="rect">
                          <a:avLst/>
                        </a:prstGeom>
                        <a:blipFill dpi="0" rotWithShape="1">
                          <a:blip r:embed="rId16">
                            <a:extLst>
                              <a:ext uri="{28A0092B-C50C-407E-A947-70E740481C1C}">
                                <a14:useLocalDpi xmlns:a14="http://schemas.microsoft.com/office/drawing/2010/main" val="0"/>
                              </a:ext>
                            </a:extLst>
                          </a:blip>
                          <a:srcRect/>
                          <a:stretch>
                            <a:fillRect/>
                          </a:stretch>
                        </a:blip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26774" id="Rectangle 9" o:spid="_x0000_s1026" style="position:absolute;margin-left:444.7pt;margin-top:18.55pt;width:104.8pt;height:113.3pt;rotation:9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6+vr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DiAgAAYgEAAAAAAACVAAAAnQAAAJ0AAAC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D3Yw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8AAAAZAAAAMACAADo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w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BaAZQAYgH/AwAAAAAAAAAAAAAAAAAAAAAAAAAAAAAAAAAA&#10;AAAAAAAAAAAAAAAAAAAAAAAAAAAAAAAAAAAAAAAAAAAAAAAAAAAAAAAAAAAAAAAAAAAAAAAAAAAA&#10;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PwAA&#10;AAAAAAAAAAAAAAAAAAAAAAAAAAAAAAAAAAAAAAAAAAAAAAAAAABzc29pczYzSlIwMSA2M0pSMDEg&#10;NjNKUjAxIDAgMSAxMDA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" strokecolor="#784869 [3209]" strokeweight="1pt">
                <v:fill r:id="rId17" o:title="" recolor="t" rotate="t" type="frame"/>
                <w10:wrap type="tight"/>
              </v:rect>
            </w:pict>
          </mc:Fallback>
        </mc:AlternateContent>
      </w:r>
      <w:r w:rsidR="00B64801">
        <w:t>What Do we do in class?</w:t>
      </w:r>
    </w:p>
    <w:p w14:paraId="52FB4DBE" w14:textId="3205BE73" w:rsidR="00A82319" w:rsidRDefault="00B64801">
      <w:pPr>
        <w:rPr>
          <w:noProof/>
        </w:rPr>
      </w:pPr>
      <w:r>
        <w:rPr>
          <w:noProof/>
        </w:rPr>
        <w:t>You will spend time identifying the things that are Important TO you so you can be happy.  You spend time identi</w:t>
      </w:r>
      <w:r w:rsidR="00B50F13">
        <w:rPr>
          <w:noProof/>
        </w:rPr>
        <w:t>f</w:t>
      </w:r>
      <w:r>
        <w:rPr>
          <w:noProof/>
        </w:rPr>
        <w:t xml:space="preserve">ying the the things that are Important FOR you </w:t>
      </w:r>
      <w:r w:rsidR="00B50F13">
        <w:rPr>
          <w:noProof/>
        </w:rPr>
        <w:t xml:space="preserve">to be </w:t>
      </w:r>
      <w:r>
        <w:rPr>
          <w:noProof/>
        </w:rPr>
        <w:t xml:space="preserve">healthy and safe.  </w:t>
      </w:r>
      <w:r w:rsidR="008426E3">
        <w:rPr>
          <w:noProof/>
        </w:rPr>
        <w:t>YOU decide what works for you and how people can support you in the way that make</w:t>
      </w:r>
      <w:r w:rsidR="002E7AA5">
        <w:rPr>
          <w:noProof/>
        </w:rPr>
        <w:t>s the most sense for you to be happy and h</w:t>
      </w:r>
      <w:r w:rsidR="008426E3">
        <w:rPr>
          <w:noProof/>
        </w:rPr>
        <w:t xml:space="preserve">ealthy at the same time!    </w:t>
      </w:r>
    </w:p>
    <w:p w14:paraId="58760F8B" w14:textId="6D40BDFB" w:rsidR="008E6D4B" w:rsidRPr="00156AE7" w:rsidRDefault="007118CB" w:rsidP="008E6D4B">
      <w:pPr>
        <w:pStyle w:val="Heading2"/>
        <w:rPr>
          <w:b/>
        </w:rPr>
      </w:pPr>
      <w:r>
        <w:rPr>
          <w:b/>
        </w:rPr>
        <w:lastRenderedPageBreak/>
        <w:t>TO BE SUCCESSFUL</w:t>
      </w:r>
    </w:p>
    <w:p w14:paraId="443F2562" w14:textId="53BF22AD" w:rsidR="008E6D4B" w:rsidRDefault="00786C4F" w:rsidP="008E6D4B">
      <w:r>
        <w:t>People need to bring a “S</w:t>
      </w:r>
      <w:r w:rsidR="008E6D4B">
        <w:t xml:space="preserve">ecretary” </w:t>
      </w:r>
      <w:r w:rsidR="002E7AA5">
        <w:t xml:space="preserve">or advisor </w:t>
      </w:r>
      <w:r w:rsidR="008E6D4B">
        <w:t>with them for any supports that might be needed.  People who have gone through the class said it was helpful to have someone that</w:t>
      </w:r>
      <w:r w:rsidR="001C2BDE">
        <w:t>:</w:t>
      </w:r>
    </w:p>
    <w:p w14:paraId="4589EAEE" w14:textId="093EB0C3" w:rsidR="008E6D4B" w:rsidRDefault="008E6D4B" w:rsidP="008E6D4B">
      <w:pPr>
        <w:pStyle w:val="ListParagraph"/>
        <w:numPr>
          <w:ilvl w:val="0"/>
          <w:numId w:val="1"/>
        </w:numPr>
      </w:pPr>
      <w:r>
        <w:t>helps write things down</w:t>
      </w:r>
    </w:p>
    <w:p w14:paraId="57068D7E" w14:textId="77777777" w:rsidR="008E6D4B" w:rsidRDefault="008E6D4B" w:rsidP="008E6D4B">
      <w:pPr>
        <w:pStyle w:val="ListParagraph"/>
        <w:numPr>
          <w:ilvl w:val="0"/>
          <w:numId w:val="1"/>
        </w:numPr>
      </w:pPr>
      <w:r>
        <w:t xml:space="preserve">gives support with reading  </w:t>
      </w:r>
    </w:p>
    <w:p w14:paraId="316EFD3B" w14:textId="0F2CDD18" w:rsidR="008E6D4B" w:rsidRDefault="008E6D4B" w:rsidP="008E6D4B">
      <w:pPr>
        <w:pStyle w:val="ListParagraph"/>
        <w:numPr>
          <w:ilvl w:val="0"/>
          <w:numId w:val="1"/>
        </w:numPr>
      </w:pPr>
      <w:r>
        <w:t>helps talk about the different topics and understand what’s going on</w:t>
      </w:r>
    </w:p>
    <w:p w14:paraId="09F58DD7" w14:textId="7201A177" w:rsidR="008E6D4B" w:rsidRDefault="008E6D4B" w:rsidP="008E6D4B">
      <w:pPr>
        <w:pStyle w:val="ListParagraph"/>
        <w:numPr>
          <w:ilvl w:val="0"/>
          <w:numId w:val="1"/>
        </w:numPr>
      </w:pPr>
      <w:r>
        <w:t>helps with any personal needs someone might have</w:t>
      </w:r>
    </w:p>
    <w:p w14:paraId="7121B1FB" w14:textId="248953CF" w:rsidR="003D5CBC" w:rsidRPr="00B50F13" w:rsidRDefault="008E6D4B" w:rsidP="00B50F13">
      <w:r>
        <w:t xml:space="preserve">The </w:t>
      </w:r>
      <w:r w:rsidR="00786C4F">
        <w:t>S</w:t>
      </w:r>
      <w:r>
        <w:t>ecretary</w:t>
      </w:r>
      <w:r w:rsidR="00982488">
        <w:t>/advisor</w:t>
      </w:r>
      <w:r>
        <w:t xml:space="preserve"> is someone who knows and cares about the Self-Advocate </w:t>
      </w:r>
      <w:r w:rsidR="001C2BDE">
        <w:t>and who</w:t>
      </w:r>
      <w:r>
        <w:t xml:space="preserve"> makes a commitment to attend the full training.  They understand and listen to the person.  They are willing to support the person’s dreams and goals (and not tell them what to do).  Attendees say it is nice to have that support and that two heads are better than one!!  But, people need to know it can be hard and takes time to go through everything!!</w:t>
      </w:r>
      <w:r w:rsidR="002E7AA5">
        <w:t xml:space="preserve"> One secretary or advisor may support multiple self-advocate</w:t>
      </w:r>
      <w:r w:rsidR="00982488">
        <w:t xml:space="preserve">s during this course. </w:t>
      </w:r>
    </w:p>
    <w:p w14:paraId="56964F48" w14:textId="4360ED50" w:rsidR="00B50F13" w:rsidRDefault="000E48F9" w:rsidP="00B50F13">
      <w:pPr>
        <w:pStyle w:val="Heading1"/>
      </w:pPr>
      <w:r>
        <w:rPr>
          <w:noProof/>
          <w:lang w:eastAsia="en-US"/>
        </w:rPr>
        <w:drawing>
          <wp:anchor distT="0" distB="0" distL="114300" distR="114300" simplePos="0" relativeHeight="251669504" behindDoc="0" locked="0" layoutInCell="1" allowOverlap="1" wp14:anchorId="1CA3CA0A" wp14:editId="6B292CCE">
            <wp:simplePos x="0" y="0"/>
            <wp:positionH relativeFrom="margin">
              <wp:posOffset>-28575</wp:posOffset>
            </wp:positionH>
            <wp:positionV relativeFrom="paragraph">
              <wp:posOffset>-5080</wp:posOffset>
            </wp:positionV>
            <wp:extent cx="1784985" cy="2103120"/>
            <wp:effectExtent l="114300" t="114300" r="100965" b="14478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0306_123510 (2).jpg"/>
                    <pic:cNvPicPr/>
                  </pic:nvPicPr>
                  <pic:blipFill>
                    <a:blip r:embed="rId18"/>
                    <a:stretch>
                      <a:fillRect/>
                    </a:stretch>
                  </pic:blipFill>
                  <pic:spPr>
                    <a:xfrm>
                      <a:off x="0" y="0"/>
                      <a:ext cx="1784985" cy="2103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50F13">
        <w:t>What Do I need To know about the class?</w:t>
      </w:r>
    </w:p>
    <w:p w14:paraId="5E548F24" w14:textId="5FA93A39" w:rsidR="00B50F13" w:rsidRDefault="00B50F13" w:rsidP="00B50F13">
      <w:pPr>
        <w:rPr>
          <w:noProof/>
        </w:rPr>
      </w:pPr>
      <w:r>
        <w:rPr>
          <w:noProof/>
        </w:rPr>
        <w:t>Plan on spending 2 days for the class.  It will begin at 9:00 am and end at 2:00 pm</w:t>
      </w:r>
      <w:r w:rsidR="001C2BDE">
        <w:rPr>
          <w:noProof/>
        </w:rPr>
        <w:t xml:space="preserve"> each day</w:t>
      </w:r>
      <w:r>
        <w:rPr>
          <w:noProof/>
        </w:rPr>
        <w:t>.  Please make arrangements to be on time for the class.  Both you and your Secretary</w:t>
      </w:r>
      <w:r w:rsidR="00982488">
        <w:rPr>
          <w:noProof/>
        </w:rPr>
        <w:t>/advisor</w:t>
      </w:r>
      <w:r>
        <w:rPr>
          <w:noProof/>
        </w:rPr>
        <w:t xml:space="preserve"> need to be there for both days, so make sure you don’t have any other plans.  Lunch will be provided.  Remember to bring a pen in order to write in your workbook.</w:t>
      </w:r>
      <w:r w:rsidR="000E48F9">
        <w:rPr>
          <w:noProof/>
        </w:rPr>
        <w:t xml:space="preserve"> </w:t>
      </w:r>
      <w:r>
        <w:rPr>
          <w:noProof/>
        </w:rPr>
        <w:t xml:space="preserve">On the second day, we will spend time going over your Service Plan, so please bring it with you if you have one.  If you don’t have one, that’s ok. </w:t>
      </w:r>
    </w:p>
    <w:p w14:paraId="008845BE" w14:textId="7F80A88E" w:rsidR="000E48F9" w:rsidRDefault="00786C4F" w:rsidP="000E48F9">
      <w:pPr>
        <w:rPr>
          <w:b/>
        </w:rPr>
      </w:pPr>
      <w:r>
        <w:t xml:space="preserve">This training is for self-advocates. </w:t>
      </w:r>
      <w:r w:rsidRPr="00982488">
        <w:rPr>
          <w:b/>
        </w:rPr>
        <w:t>Providers</w:t>
      </w:r>
      <w:r w:rsidR="001C2BDE" w:rsidRPr="00982488">
        <w:rPr>
          <w:b/>
        </w:rPr>
        <w:t xml:space="preserve"> may not attend unless invited</w:t>
      </w:r>
      <w:r w:rsidRPr="00982488">
        <w:rPr>
          <w:b/>
        </w:rPr>
        <w:t xml:space="preserve"> by a </w:t>
      </w:r>
      <w:r w:rsidR="001C2BDE" w:rsidRPr="00982488">
        <w:rPr>
          <w:b/>
        </w:rPr>
        <w:t>S</w:t>
      </w:r>
      <w:r w:rsidRPr="00982488">
        <w:rPr>
          <w:b/>
        </w:rPr>
        <w:t>elf-</w:t>
      </w:r>
      <w:r w:rsidR="001C2BDE" w:rsidRPr="00982488">
        <w:rPr>
          <w:b/>
        </w:rPr>
        <w:t>A</w:t>
      </w:r>
      <w:r w:rsidRPr="00982488">
        <w:rPr>
          <w:b/>
        </w:rPr>
        <w:t>dvocate to assist them in developing their plan</w:t>
      </w:r>
      <w:r w:rsidRPr="00982488">
        <w:rPr>
          <w:b/>
          <w:noProof/>
          <w:lang w:eastAsia="en-US"/>
        </w:rPr>
        <mc:AlternateContent>
          <mc:Choice Requires="wps">
            <w:drawing>
              <wp:anchor distT="45720" distB="45720" distL="114300" distR="114300" simplePos="0" relativeHeight="251671552" behindDoc="0" locked="0" layoutInCell="1" allowOverlap="1" wp14:anchorId="29CC21BE" wp14:editId="6442287D">
                <wp:simplePos x="0" y="0"/>
                <wp:positionH relativeFrom="margin">
                  <wp:posOffset>-76200</wp:posOffset>
                </wp:positionH>
                <wp:positionV relativeFrom="paragraph">
                  <wp:posOffset>14605</wp:posOffset>
                </wp:positionV>
                <wp:extent cx="1924050" cy="1404620"/>
                <wp:effectExtent l="0" t="0" r="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1404620"/>
                        </a:xfrm>
                        <a:prstGeom prst="rect">
                          <a:avLst/>
                        </a:prstGeom>
                        <a:solidFill>
                          <a:srgbClr val="FFFFFF"/>
                        </a:solidFill>
                        <a:ln w="9525">
                          <a:noFill/>
                          <a:miter lim="800000"/>
                          <a:headEnd/>
                          <a:tailEnd/>
                        </a:ln>
                      </wps:spPr>
                      <wps:txbx>
                        <w:txbxContent>
                          <w:p w14:paraId="04A26871" w14:textId="77777777" w:rsidR="003D5CBC" w:rsidRPr="003D5CBC" w:rsidRDefault="003D5CBC" w:rsidP="003D5CBC">
                            <w:pPr>
                              <w:pStyle w:val="Caption"/>
                              <w:jc w:val="both"/>
                              <w:rPr>
                                <w:b/>
                              </w:rPr>
                            </w:pPr>
                            <w:r w:rsidRPr="00782F71">
                              <w:rPr>
                                <w:b/>
                              </w:rPr>
                              <w:t xml:space="preserve">Share what </w:t>
                            </w:r>
                            <w:r>
                              <w:rPr>
                                <w:b/>
                              </w:rPr>
                              <w:t xml:space="preserve">others need to know for </w:t>
                            </w:r>
                            <w:r w:rsidRPr="00782F71">
                              <w:rPr>
                                <w:b/>
                              </w:rPr>
                              <w:t>you to be Happy and Healthy!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CC21BE" id="Text Box 2" o:spid="_x0000_s1027" type="#_x0000_t202" style="position:absolute;margin-left:-6pt;margin-top:1.15pt;width:151.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" stroked="f">
                <v:textbox style="mso-fit-shape-to-text:t">
                  <w:txbxContent>
                    <w:p w14:paraId="04A26871" w14:textId="77777777" w:rsidR="003D5CBC" w:rsidRPr="003D5CBC" w:rsidRDefault="003D5CBC" w:rsidP="003D5CBC">
                      <w:pPr>
                        <w:pStyle w:val="Caption"/>
                        <w:jc w:val="both"/>
                        <w:rPr>
                          <w:b/>
                        </w:rPr>
                      </w:pPr>
                      <w:r w:rsidRPr="00782F71">
                        <w:rPr>
                          <w:b/>
                        </w:rPr>
                        <w:t xml:space="preserve">Share what </w:t>
                      </w:r>
                      <w:r>
                        <w:rPr>
                          <w:b/>
                        </w:rPr>
                        <w:t xml:space="preserve">others need to know for </w:t>
                      </w:r>
                      <w:r w:rsidRPr="00782F71">
                        <w:rPr>
                          <w:b/>
                        </w:rPr>
                        <w:t>you to be Happy and Healthy!</w:t>
                      </w:r>
                    </w:p>
                  </w:txbxContent>
                </v:textbox>
                <w10:wrap type="square" anchorx="margin"/>
              </v:shape>
            </w:pict>
          </mc:Fallback>
        </mc:AlternateContent>
      </w:r>
      <w:r w:rsidR="00982488" w:rsidRPr="00982488">
        <w:rPr>
          <w:b/>
          <w:noProof/>
          <w:lang w:eastAsia="en-US"/>
        </w:rPr>
        <w:t>.</w:t>
      </w:r>
      <w:r w:rsidR="000E48F9">
        <w:rPr>
          <w:b/>
        </w:rPr>
        <w:br/>
      </w:r>
    </w:p>
    <w:p w14:paraId="34B5ED4F" w14:textId="3898F6A5" w:rsidR="00DB285E" w:rsidRDefault="00DB285E" w:rsidP="000E48F9">
      <w:pPr>
        <w:pStyle w:val="Heading1"/>
      </w:pPr>
      <w:r>
        <w:t>ABOUT THE FACILITATOR</w:t>
      </w:r>
    </w:p>
    <w:p w14:paraId="18BB16D9" w14:textId="07675097" w:rsidR="000E48F9" w:rsidRDefault="000E48F9" w:rsidP="000E48F9">
      <w:bookmarkStart w:id="3" w:name="_Hlk512864889"/>
      <w:r>
        <w:rPr>
          <w:noProof/>
          <w:lang w:eastAsia="en-US"/>
        </w:rPr>
        <w:drawing>
          <wp:anchor distT="0" distB="0" distL="114300" distR="114300" simplePos="0" relativeHeight="251668480" behindDoc="0" locked="0" layoutInCell="1" allowOverlap="1" wp14:anchorId="3C9B8A04" wp14:editId="71BE1A29">
            <wp:simplePos x="0" y="0"/>
            <wp:positionH relativeFrom="column">
              <wp:posOffset>6134100</wp:posOffset>
            </wp:positionH>
            <wp:positionV relativeFrom="paragraph">
              <wp:posOffset>7620</wp:posOffset>
            </wp:positionV>
            <wp:extent cx="631008" cy="1079648"/>
            <wp:effectExtent l="0" t="0" r="0" b="6350"/>
            <wp:wrapSquare wrapText="bothSides"/>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9"/>
                    <a:stretch>
                      <a:fillRect/>
                    </a:stretch>
                  </pic:blipFill>
                  <pic:spPr>
                    <a:xfrm>
                      <a:off x="0" y="0"/>
                      <a:ext cx="631008" cy="1079648"/>
                    </a:xfrm>
                    <a:prstGeom prst="rect">
                      <a:avLst/>
                    </a:prstGeom>
                  </pic:spPr>
                </pic:pic>
              </a:graphicData>
            </a:graphic>
            <wp14:sizeRelH relativeFrom="margin">
              <wp14:pctWidth>0</wp14:pctWidth>
            </wp14:sizeRelH>
            <wp14:sizeRelV relativeFrom="margin">
              <wp14:pctHeight>0</wp14:pctHeight>
            </wp14:sizeRelV>
          </wp:anchor>
        </w:drawing>
      </w:r>
      <w:r w:rsidR="00133B7F" w:rsidRPr="00133B7F">
        <w:t>Sherrie</w:t>
      </w:r>
      <w:r>
        <w:t xml:space="preserve"> Anderson</w:t>
      </w:r>
      <w:r w:rsidR="00133B7F" w:rsidRPr="00133B7F">
        <w:t xml:space="preserve"> has worked in the field of disability services for over 35 years. </w:t>
      </w:r>
      <w:r w:rsidR="0037104D">
        <w:t>A passionate interest in person-centered and person-</w:t>
      </w:r>
      <w:bookmarkStart w:id="4" w:name="_GoBack"/>
      <w:bookmarkEnd w:id="4"/>
      <w:r w:rsidR="00133B7F" w:rsidRPr="00133B7F">
        <w:t>directed living is at the heart of all her efforts. Starting in the early 1990’s, Sherrie received her training and mentoring from a variety of internationally recognized practitioners, including learning Personal Fu</w:t>
      </w:r>
      <w:r>
        <w:t>tures Planning, MAPS, and PATH.</w:t>
      </w:r>
      <w:r w:rsidR="00133B7F" w:rsidRPr="00133B7F">
        <w:t xml:space="preserve"> As a mentor trainer in The Learning Community for Person Centered Practices, she supports potential trainers to develop their skills and practices in training others.  Sherrie’s work history includes roles as a direct support professional, vocational trainer, secondary special education teacher, residential group home manager, and various training and statewide technical assistance roles. </w:t>
      </w:r>
    </w:p>
    <w:bookmarkEnd w:id="3"/>
    <w:p w14:paraId="22518D15" w14:textId="71C11E7A" w:rsidR="00DB285E" w:rsidRDefault="00DB285E" w:rsidP="00133B7F">
      <w:pPr>
        <w:pStyle w:val="Heading2"/>
        <w:rPr>
          <w:b/>
        </w:rPr>
      </w:pPr>
      <w:r>
        <w:rPr>
          <w:b/>
        </w:rPr>
        <w:t>PLEASE NOTE</w:t>
      </w:r>
    </w:p>
    <w:p w14:paraId="490686BF" w14:textId="6DE5D486" w:rsidR="008A6F44" w:rsidRDefault="000E48F9" w:rsidP="004A3C4E">
      <w:r w:rsidRPr="006A21D2">
        <w:rPr>
          <w:noProof/>
          <w:lang w:eastAsia="en-US"/>
        </w:rPr>
        <w:drawing>
          <wp:anchor distT="0" distB="0" distL="114300" distR="114300" simplePos="0" relativeHeight="251672576" behindDoc="0" locked="0" layoutInCell="1" allowOverlap="1" wp14:anchorId="4BC6D5AE" wp14:editId="5287A4A8">
            <wp:simplePos x="0" y="0"/>
            <wp:positionH relativeFrom="margin">
              <wp:posOffset>-66675</wp:posOffset>
            </wp:positionH>
            <wp:positionV relativeFrom="paragraph">
              <wp:posOffset>1003935</wp:posOffset>
            </wp:positionV>
            <wp:extent cx="858520" cy="657225"/>
            <wp:effectExtent l="0" t="0" r="0" b="9525"/>
            <wp:wrapSquare wrapText="bothSides"/>
            <wp:docPr id="5" name="Picture 5" descr="https://static.wixstatic.com/media/887053_43c3f0182deb4b1e8d556ababb7e5aac.png/v1/fill/w_196,h_150,al_c,usm_0.66_1.00_0.01/887053_43c3f0182deb4b1e8d556ababb7e5a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ixstatic.com/media/887053_43c3f0182deb4b1e8d556ababb7e5aac.png/v1/fill/w_196,h_150,al_c,usm_0.66_1.00_0.01/887053_43c3f0182deb4b1e8d556ababb7e5aac.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58520"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5CBC">
        <w:t>While there is no fee for this training, attendees are respo</w:t>
      </w:r>
      <w:r w:rsidR="00982488">
        <w:t>nsible for their own travel</w:t>
      </w:r>
      <w:r w:rsidR="001C2BDE">
        <w:t xml:space="preserve"> and lodging arrangements. </w:t>
      </w:r>
      <w:r w:rsidR="00982488">
        <w:t xml:space="preserve">Travel stipends of up to $250 are available to those traveling more than 25 miles for the class. </w:t>
      </w:r>
      <w:r w:rsidR="001C2BDE">
        <w:t>Free l</w:t>
      </w:r>
      <w:r w:rsidR="003D5CBC">
        <w:t xml:space="preserve">unch </w:t>
      </w:r>
      <w:r w:rsidR="00982488">
        <w:t xml:space="preserve">and light morning snacks </w:t>
      </w:r>
      <w:r w:rsidR="003D5CBC">
        <w:t>will be provided. We will do everything possible to accommodate dietary needs, but if you have severe food allergies, you may want to bring a sack lunch. We recommend bringing a light-weight jac</w:t>
      </w:r>
      <w:r w:rsidR="00982488">
        <w:t>ket or sweater as well</w:t>
      </w:r>
      <w:r w:rsidR="003D5CBC">
        <w:t xml:space="preserve">. </w:t>
      </w:r>
      <w:r w:rsidR="00786C4F">
        <w:br/>
      </w:r>
      <w:r>
        <w:br/>
      </w:r>
      <w:r w:rsidR="003D5CBC">
        <w:t xml:space="preserve">This </w:t>
      </w:r>
      <w:r w:rsidR="00786C4F">
        <w:t>class</w:t>
      </w:r>
      <w:r w:rsidR="003D5CBC">
        <w:t xml:space="preserve"> is sponsored by Alliance, a nonprofit, statewide association of Community Centered Boards and Program Approved Service Agencies dedicated to strengthening services and supports</w:t>
      </w:r>
      <w:r w:rsidR="006A21D2">
        <w:t xml:space="preserve"> for individuals with intellectual and developmental disabilities. In 2015, Alliance was awarded grant funding to create person-centered training opportunities to people with IDD, their families, advocates, and service providers. </w:t>
      </w:r>
      <w:r w:rsidR="00DB70BB">
        <w:t xml:space="preserve">Providers may only attend this class at the request of a self-advocate. </w:t>
      </w:r>
    </w:p>
    <w:p w14:paraId="25C30B24" w14:textId="5EBEA01D" w:rsidR="00982488" w:rsidRPr="00982488" w:rsidRDefault="00982488" w:rsidP="00982488">
      <w:pPr>
        <w:jc w:val="center"/>
        <w:rPr>
          <w:rFonts w:ascii="Calibri" w:hAnsi="Calibri" w:cs="Calibri"/>
        </w:rPr>
      </w:pPr>
      <w:r w:rsidRPr="00982488">
        <w:rPr>
          <w:rFonts w:ascii="Calibri" w:hAnsi="Calibri" w:cs="Calibri"/>
          <w:b/>
          <w:sz w:val="28"/>
          <w:szCs w:val="28"/>
        </w:rPr>
        <w:lastRenderedPageBreak/>
        <w:t>People Planning Together Registration Form</w:t>
      </w:r>
      <w:r w:rsidRPr="00982488">
        <w:rPr>
          <w:rFonts w:ascii="Calibri" w:hAnsi="Calibri" w:cs="Calibri"/>
          <w:sz w:val="28"/>
          <w:szCs w:val="28"/>
        </w:rPr>
        <w:br/>
      </w:r>
      <w:r w:rsidR="000E48F9">
        <w:rPr>
          <w:rFonts w:ascii="Calibri" w:hAnsi="Calibri" w:cs="Calibri"/>
        </w:rPr>
        <w:t>June 2</w:t>
      </w:r>
      <w:r w:rsidR="000E48F9" w:rsidRPr="000E48F9">
        <w:rPr>
          <w:rFonts w:ascii="Calibri" w:hAnsi="Calibri" w:cs="Calibri"/>
          <w:vertAlign w:val="superscript"/>
        </w:rPr>
        <w:t>nd</w:t>
      </w:r>
      <w:r w:rsidR="000E48F9">
        <w:rPr>
          <w:rFonts w:ascii="Calibri" w:hAnsi="Calibri" w:cs="Calibri"/>
        </w:rPr>
        <w:t xml:space="preserve"> and 3</w:t>
      </w:r>
      <w:r w:rsidR="000E48F9" w:rsidRPr="000E48F9">
        <w:rPr>
          <w:rFonts w:ascii="Calibri" w:hAnsi="Calibri" w:cs="Calibri"/>
          <w:vertAlign w:val="superscript"/>
        </w:rPr>
        <w:t>rd</w:t>
      </w:r>
      <w:r w:rsidRPr="00982488">
        <w:rPr>
          <w:rFonts w:ascii="Calibri" w:hAnsi="Calibri" w:cs="Calibri"/>
        </w:rPr>
        <w:t>, 2018 at the Colorado Fund for People with Disabilities</w:t>
      </w:r>
      <w:r w:rsidRPr="00982488">
        <w:rPr>
          <w:rFonts w:ascii="Calibri" w:hAnsi="Calibri" w:cs="Calibri"/>
        </w:rPr>
        <w:br/>
        <w:t>1355 South Colorado Boulevard, Denver, CO 80222</w:t>
      </w:r>
    </w:p>
    <w:p w14:paraId="468F3813" w14:textId="06805A4A" w:rsidR="00982488" w:rsidRPr="00982488" w:rsidRDefault="00982488" w:rsidP="00982488">
      <w:pPr>
        <w:rPr>
          <w:rFonts w:ascii="Calibri" w:hAnsi="Calibri" w:cs="Calibri"/>
          <w:b/>
        </w:rPr>
      </w:pPr>
      <w:r w:rsidRPr="00982488">
        <w:rPr>
          <w:rFonts w:ascii="Calibri" w:hAnsi="Calibri" w:cs="Calibri"/>
          <w:b/>
          <w:bCs/>
        </w:rPr>
        <w:t>Due to the sensitive nature of sharing personal details in a one-page description, attendees of this course are limited to self-advocates with IDD and their secretaries/advisors. If you need assistance filling out this form, please contact Ellen Jensby at ejensby@alliancecolorado.org or (303)832-1618 ext. 13.</w:t>
      </w:r>
      <w:r w:rsidRPr="00982488">
        <w:rPr>
          <w:rFonts w:ascii="Calibri" w:hAnsi="Calibri" w:cs="Calibri"/>
          <w:b/>
        </w:rPr>
        <w:t xml:space="preserve"> Please fill out this form completely and return it </w:t>
      </w:r>
      <w:r w:rsidR="000E48F9">
        <w:rPr>
          <w:rFonts w:ascii="Calibri" w:hAnsi="Calibri" w:cs="Calibri"/>
          <w:b/>
          <w:u w:val="single"/>
        </w:rPr>
        <w:t>by May 31</w:t>
      </w:r>
      <w:r w:rsidR="000E48F9" w:rsidRPr="000E48F9">
        <w:rPr>
          <w:rFonts w:ascii="Calibri" w:hAnsi="Calibri" w:cs="Calibri"/>
          <w:b/>
          <w:u w:val="single"/>
          <w:vertAlign w:val="superscript"/>
        </w:rPr>
        <w:t>st</w:t>
      </w:r>
      <w:r w:rsidRPr="00982488">
        <w:rPr>
          <w:rFonts w:ascii="Calibri" w:hAnsi="Calibri" w:cs="Calibri"/>
          <w:b/>
        </w:rPr>
        <w:t xml:space="preserve"> to: </w:t>
      </w:r>
      <w:r w:rsidRPr="00982488">
        <w:rPr>
          <w:rFonts w:ascii="Calibri" w:hAnsi="Calibri" w:cs="Calibri"/>
          <w:b/>
        </w:rPr>
        <w:br/>
      </w:r>
      <w:r w:rsidRPr="00982488">
        <w:rPr>
          <w:rFonts w:ascii="Calibri" w:hAnsi="Calibri" w:cs="Calibri"/>
        </w:rPr>
        <w:t>Ellen Jensby, 1410 Grant Street, Suite B305, Denver, CO 80207</w:t>
      </w:r>
    </w:p>
    <w:p w14:paraId="7F66FC20" w14:textId="77777777" w:rsidR="00982488" w:rsidRPr="00982488" w:rsidRDefault="00982488" w:rsidP="00982488">
      <w:pPr>
        <w:rPr>
          <w:rFonts w:ascii="Calibri" w:hAnsi="Calibri" w:cs="Calibri"/>
          <w:b/>
        </w:rPr>
      </w:pPr>
      <w:r w:rsidRPr="00982488">
        <w:rPr>
          <w:rFonts w:ascii="Calibri" w:hAnsi="Calibri" w:cs="Calibri"/>
          <w:b/>
        </w:rPr>
        <w:t xml:space="preserve">Attendee/Self-Advocate Information: </w:t>
      </w:r>
    </w:p>
    <w:p w14:paraId="2CE365EA" w14:textId="77777777" w:rsidR="00982488" w:rsidRPr="00982488" w:rsidRDefault="00982488" w:rsidP="00982488">
      <w:pPr>
        <w:rPr>
          <w:rFonts w:ascii="Calibri" w:hAnsi="Calibri" w:cs="Calibri"/>
        </w:rPr>
      </w:pPr>
      <w:r w:rsidRPr="00982488">
        <w:rPr>
          <w:rFonts w:ascii="Calibri" w:hAnsi="Calibri" w:cs="Calibri"/>
        </w:rPr>
        <w:t xml:space="preserve">Full Name: </w:t>
      </w:r>
      <w:r w:rsidRPr="00982488">
        <w:rPr>
          <w:rFonts w:ascii="Calibri" w:hAnsi="Calibri" w:cs="Calibri"/>
        </w:rPr>
        <w:tab/>
      </w:r>
      <w:r w:rsidRPr="00982488">
        <w:rPr>
          <w:rFonts w:ascii="Calibri" w:hAnsi="Calibri" w:cs="Calibri"/>
        </w:rPr>
        <w:tab/>
        <w:t>___________________________________________</w:t>
      </w:r>
    </w:p>
    <w:p w14:paraId="2AC99973" w14:textId="77777777" w:rsidR="00982488" w:rsidRPr="00982488" w:rsidRDefault="00982488" w:rsidP="00982488">
      <w:pPr>
        <w:rPr>
          <w:rFonts w:ascii="Calibri" w:hAnsi="Calibri" w:cs="Calibri"/>
        </w:rPr>
      </w:pPr>
      <w:r w:rsidRPr="00982488">
        <w:rPr>
          <w:rFonts w:ascii="Calibri" w:hAnsi="Calibri" w:cs="Calibri"/>
        </w:rPr>
        <w:t xml:space="preserve">Email: </w:t>
      </w:r>
      <w:r w:rsidRPr="00982488">
        <w:rPr>
          <w:rFonts w:ascii="Calibri" w:hAnsi="Calibri" w:cs="Calibri"/>
        </w:rPr>
        <w:tab/>
      </w:r>
      <w:r w:rsidRPr="00982488">
        <w:rPr>
          <w:rFonts w:ascii="Calibri" w:hAnsi="Calibri" w:cs="Calibri"/>
        </w:rPr>
        <w:tab/>
      </w:r>
      <w:r w:rsidRPr="00982488">
        <w:rPr>
          <w:rFonts w:ascii="Calibri" w:hAnsi="Calibri" w:cs="Calibri"/>
        </w:rPr>
        <w:tab/>
        <w:t>____________________________</w:t>
      </w:r>
      <w:r w:rsidRPr="00982488">
        <w:rPr>
          <w:rFonts w:ascii="Calibri" w:hAnsi="Calibri" w:cs="Calibri"/>
        </w:rPr>
        <w:tab/>
      </w:r>
      <w:r w:rsidRPr="00982488">
        <w:rPr>
          <w:rFonts w:ascii="Calibri" w:hAnsi="Calibri" w:cs="Calibri"/>
        </w:rPr>
        <w:tab/>
        <w:t>Phone Number:</w:t>
      </w:r>
      <w:r w:rsidRPr="00982488">
        <w:rPr>
          <w:rFonts w:ascii="Calibri" w:hAnsi="Calibri" w:cs="Calibri"/>
        </w:rPr>
        <w:tab/>
      </w:r>
      <w:r w:rsidRPr="00982488">
        <w:rPr>
          <w:rFonts w:ascii="Calibri" w:hAnsi="Calibri" w:cs="Calibri"/>
        </w:rPr>
        <w:tab/>
        <w:t>____________________________</w:t>
      </w:r>
    </w:p>
    <w:p w14:paraId="1310A9A5" w14:textId="77777777" w:rsidR="00982488" w:rsidRPr="00982488" w:rsidRDefault="00982488" w:rsidP="00982488">
      <w:pPr>
        <w:rPr>
          <w:rFonts w:ascii="Calibri" w:hAnsi="Calibri" w:cs="Calibri"/>
        </w:rPr>
      </w:pPr>
      <w:r w:rsidRPr="00982488">
        <w:rPr>
          <w:rFonts w:ascii="Calibri" w:hAnsi="Calibri" w:cs="Calibri"/>
        </w:rPr>
        <w:t xml:space="preserve">Do you use a wheelchair or walker? Circle one: </w:t>
      </w:r>
      <w:r w:rsidRPr="00982488">
        <w:rPr>
          <w:rFonts w:ascii="Calibri" w:hAnsi="Calibri" w:cs="Calibri"/>
        </w:rPr>
        <w:tab/>
      </w:r>
      <w:r w:rsidRPr="00982488">
        <w:rPr>
          <w:rFonts w:ascii="Calibri" w:hAnsi="Calibri" w:cs="Calibri"/>
        </w:rPr>
        <w:tab/>
        <w:t>Yes</w:t>
      </w:r>
      <w:r w:rsidRPr="00982488">
        <w:rPr>
          <w:rFonts w:ascii="Calibri" w:hAnsi="Calibri" w:cs="Calibri"/>
        </w:rPr>
        <w:tab/>
      </w:r>
      <w:r w:rsidRPr="00982488">
        <w:rPr>
          <w:rFonts w:ascii="Calibri" w:hAnsi="Calibri" w:cs="Calibri"/>
        </w:rPr>
        <w:tab/>
        <w:t>No</w:t>
      </w:r>
    </w:p>
    <w:p w14:paraId="0148E2C1" w14:textId="77777777" w:rsidR="00982488" w:rsidRPr="00982488" w:rsidRDefault="00982488" w:rsidP="00982488">
      <w:pPr>
        <w:rPr>
          <w:rFonts w:ascii="Calibri" w:hAnsi="Calibri" w:cs="Calibri"/>
        </w:rPr>
      </w:pPr>
      <w:r w:rsidRPr="00982488">
        <w:rPr>
          <w:rFonts w:ascii="Calibri" w:hAnsi="Calibri" w:cs="Calibri"/>
        </w:rPr>
        <w:t>Please let us know about any accommodations you need, like accessible materials or an interpreter (including your preferred interpreter service):</w:t>
      </w:r>
    </w:p>
    <w:p w14:paraId="642FC859" w14:textId="77777777" w:rsidR="00982488" w:rsidRPr="00982488" w:rsidRDefault="00982488" w:rsidP="00982488">
      <w:pPr>
        <w:rPr>
          <w:rFonts w:ascii="Calibri" w:hAnsi="Calibri" w:cs="Calibri"/>
        </w:rPr>
      </w:pPr>
      <w:r w:rsidRPr="00982488">
        <w:rPr>
          <w:rFonts w:ascii="Calibri" w:hAnsi="Calibri" w:cs="Calibri"/>
        </w:rPr>
        <w:t>________________________________________________________</w:t>
      </w:r>
    </w:p>
    <w:p w14:paraId="1825EE0E" w14:textId="77777777" w:rsidR="00982488" w:rsidRPr="00982488" w:rsidRDefault="00982488" w:rsidP="00982488">
      <w:pPr>
        <w:rPr>
          <w:rFonts w:ascii="Calibri" w:hAnsi="Calibri" w:cs="Calibri"/>
        </w:rPr>
      </w:pPr>
      <w:r w:rsidRPr="00982488">
        <w:rPr>
          <w:rFonts w:ascii="Calibri" w:hAnsi="Calibri" w:cs="Calibri"/>
        </w:rPr>
        <w:t xml:space="preserve">Please let us know about your special dietary needs: </w:t>
      </w:r>
    </w:p>
    <w:p w14:paraId="022A475C" w14:textId="77777777" w:rsidR="00982488" w:rsidRPr="00982488" w:rsidRDefault="00982488" w:rsidP="00982488">
      <w:pPr>
        <w:rPr>
          <w:rFonts w:ascii="Calibri" w:hAnsi="Calibri" w:cs="Calibri"/>
        </w:rPr>
      </w:pPr>
      <w:r w:rsidRPr="00982488">
        <w:rPr>
          <w:rFonts w:ascii="Calibri" w:hAnsi="Calibri" w:cs="Calibri"/>
        </w:rPr>
        <w:t>________________________________________________________</w:t>
      </w:r>
    </w:p>
    <w:p w14:paraId="2B0057B6" w14:textId="77777777" w:rsidR="00982488" w:rsidRPr="00982488" w:rsidRDefault="00982488" w:rsidP="00982488">
      <w:pPr>
        <w:rPr>
          <w:rFonts w:ascii="Calibri" w:hAnsi="Calibri" w:cs="Calibri"/>
        </w:rPr>
      </w:pPr>
      <w:r w:rsidRPr="00982488">
        <w:rPr>
          <w:rFonts w:ascii="Calibri" w:hAnsi="Calibri" w:cs="Calibri"/>
        </w:rPr>
        <w:t xml:space="preserve">*We will do our best to accommodate your needs. Please provide us as much notice as possible. We may be unable to accommodate some needs, like interpreter services, without more than two weeks’ notice. </w:t>
      </w:r>
    </w:p>
    <w:p w14:paraId="473198F1" w14:textId="77777777" w:rsidR="00982488" w:rsidRPr="00982488" w:rsidRDefault="00982488" w:rsidP="00982488">
      <w:pPr>
        <w:rPr>
          <w:rFonts w:ascii="Calibri" w:hAnsi="Calibri" w:cs="Calibri"/>
        </w:rPr>
      </w:pPr>
      <w:r w:rsidRPr="00982488">
        <w:rPr>
          <w:rFonts w:ascii="Calibri" w:hAnsi="Calibri" w:cs="Calibri"/>
        </w:rPr>
        <w:br/>
        <w:t xml:space="preserve">Travel stipends of up to $250 are available for attendees traveling from more than 25 miles away. We will contact you for additional information if you apply. </w:t>
      </w:r>
      <w:r w:rsidRPr="00982488">
        <w:rPr>
          <w:rFonts w:ascii="Calibri" w:hAnsi="Calibri" w:cs="Calibri"/>
        </w:rPr>
        <w:br/>
        <w:t>Would you like to apply for a travel stipend? Circle one:</w:t>
      </w:r>
      <w:r w:rsidRPr="00982488">
        <w:rPr>
          <w:rFonts w:ascii="Calibri" w:hAnsi="Calibri" w:cs="Calibri"/>
        </w:rPr>
        <w:tab/>
        <w:t>Yes</w:t>
      </w:r>
      <w:r w:rsidRPr="00982488">
        <w:rPr>
          <w:rFonts w:ascii="Calibri" w:hAnsi="Calibri" w:cs="Calibri"/>
        </w:rPr>
        <w:tab/>
      </w:r>
      <w:r w:rsidRPr="00982488">
        <w:rPr>
          <w:rFonts w:ascii="Calibri" w:hAnsi="Calibri" w:cs="Calibri"/>
        </w:rPr>
        <w:tab/>
        <w:t>No</w:t>
      </w:r>
      <w:r w:rsidRPr="00982488">
        <w:rPr>
          <w:rFonts w:ascii="Calibri" w:hAnsi="Calibri" w:cs="Calibri"/>
        </w:rPr>
        <w:br/>
      </w:r>
      <w:r w:rsidRPr="00982488">
        <w:rPr>
          <w:rFonts w:ascii="Calibri" w:hAnsi="Calibri" w:cs="Calibri"/>
        </w:rPr>
        <w:br/>
      </w:r>
      <w:r w:rsidRPr="00982488">
        <w:rPr>
          <w:rFonts w:ascii="Calibri" w:hAnsi="Calibri" w:cs="Calibri"/>
          <w:b/>
        </w:rPr>
        <w:t xml:space="preserve">Secretary Information: </w:t>
      </w:r>
    </w:p>
    <w:p w14:paraId="54C52C64" w14:textId="77777777" w:rsidR="00982488" w:rsidRPr="00982488" w:rsidRDefault="00982488" w:rsidP="00982488">
      <w:pPr>
        <w:rPr>
          <w:rFonts w:ascii="Calibri" w:hAnsi="Calibri" w:cs="Calibri"/>
        </w:rPr>
      </w:pPr>
      <w:r w:rsidRPr="00982488">
        <w:rPr>
          <w:rFonts w:ascii="Calibri" w:hAnsi="Calibri" w:cs="Calibri"/>
        </w:rPr>
        <w:t xml:space="preserve">Full Name: </w:t>
      </w:r>
      <w:r w:rsidRPr="00982488">
        <w:rPr>
          <w:rFonts w:ascii="Calibri" w:hAnsi="Calibri" w:cs="Calibri"/>
        </w:rPr>
        <w:tab/>
      </w:r>
      <w:r w:rsidRPr="00982488">
        <w:rPr>
          <w:rFonts w:ascii="Calibri" w:hAnsi="Calibri" w:cs="Calibri"/>
        </w:rPr>
        <w:tab/>
        <w:t>_________________________________________</w:t>
      </w:r>
    </w:p>
    <w:p w14:paraId="2B44E62D" w14:textId="77777777" w:rsidR="00982488" w:rsidRPr="00982488" w:rsidRDefault="00982488" w:rsidP="00982488">
      <w:pPr>
        <w:rPr>
          <w:rFonts w:ascii="Calibri" w:hAnsi="Calibri" w:cs="Calibri"/>
        </w:rPr>
      </w:pPr>
      <w:r w:rsidRPr="00982488">
        <w:rPr>
          <w:rFonts w:ascii="Calibri" w:hAnsi="Calibri" w:cs="Calibri"/>
        </w:rPr>
        <w:t xml:space="preserve">Email: </w:t>
      </w:r>
      <w:r w:rsidRPr="00982488">
        <w:rPr>
          <w:rFonts w:ascii="Calibri" w:hAnsi="Calibri" w:cs="Calibri"/>
        </w:rPr>
        <w:tab/>
      </w:r>
      <w:r w:rsidRPr="00982488">
        <w:rPr>
          <w:rFonts w:ascii="Calibri" w:hAnsi="Calibri" w:cs="Calibri"/>
        </w:rPr>
        <w:tab/>
      </w:r>
      <w:r w:rsidRPr="00982488">
        <w:rPr>
          <w:rFonts w:ascii="Calibri" w:hAnsi="Calibri" w:cs="Calibri"/>
        </w:rPr>
        <w:tab/>
        <w:t>____________________________</w:t>
      </w:r>
      <w:r w:rsidRPr="00982488">
        <w:rPr>
          <w:rFonts w:ascii="Calibri" w:hAnsi="Calibri" w:cs="Calibri"/>
        </w:rPr>
        <w:tab/>
      </w:r>
      <w:r w:rsidRPr="00982488">
        <w:rPr>
          <w:rFonts w:ascii="Calibri" w:hAnsi="Calibri" w:cs="Calibri"/>
        </w:rPr>
        <w:tab/>
        <w:t>Phone Number:</w:t>
      </w:r>
      <w:r w:rsidRPr="00982488">
        <w:rPr>
          <w:rFonts w:ascii="Calibri" w:hAnsi="Calibri" w:cs="Calibri"/>
        </w:rPr>
        <w:tab/>
      </w:r>
      <w:r w:rsidRPr="00982488">
        <w:rPr>
          <w:rFonts w:ascii="Calibri" w:hAnsi="Calibri" w:cs="Calibri"/>
        </w:rPr>
        <w:tab/>
        <w:t>____________________________</w:t>
      </w:r>
    </w:p>
    <w:p w14:paraId="0D3F0AC4" w14:textId="77777777" w:rsidR="00982488" w:rsidRPr="00982488" w:rsidRDefault="00982488" w:rsidP="00982488">
      <w:pPr>
        <w:rPr>
          <w:rFonts w:ascii="Calibri" w:hAnsi="Calibri" w:cs="Calibri"/>
        </w:rPr>
      </w:pPr>
      <w:r w:rsidRPr="00982488">
        <w:rPr>
          <w:rFonts w:ascii="Calibri" w:hAnsi="Calibri" w:cs="Calibri"/>
        </w:rPr>
        <w:t xml:space="preserve">Relationship (circle one): </w:t>
      </w:r>
      <w:r w:rsidRPr="00982488">
        <w:rPr>
          <w:rFonts w:ascii="Calibri" w:hAnsi="Calibri" w:cs="Calibri"/>
        </w:rPr>
        <w:tab/>
        <w:t>Family member</w:t>
      </w:r>
      <w:r w:rsidRPr="00982488">
        <w:rPr>
          <w:rFonts w:ascii="Calibri" w:hAnsi="Calibri" w:cs="Calibri"/>
        </w:rPr>
        <w:tab/>
      </w:r>
      <w:r w:rsidRPr="00982488">
        <w:rPr>
          <w:rFonts w:ascii="Calibri" w:hAnsi="Calibri" w:cs="Calibri"/>
        </w:rPr>
        <w:tab/>
        <w:t>Friend</w:t>
      </w:r>
      <w:r w:rsidRPr="00982488">
        <w:rPr>
          <w:rFonts w:ascii="Calibri" w:hAnsi="Calibri" w:cs="Calibri"/>
        </w:rPr>
        <w:tab/>
      </w:r>
      <w:r w:rsidRPr="00982488">
        <w:rPr>
          <w:rFonts w:ascii="Calibri" w:hAnsi="Calibri" w:cs="Calibri"/>
        </w:rPr>
        <w:tab/>
        <w:t>Service Provider</w:t>
      </w:r>
      <w:r w:rsidRPr="00982488">
        <w:rPr>
          <w:rFonts w:ascii="Calibri" w:hAnsi="Calibri" w:cs="Calibri"/>
        </w:rPr>
        <w:tab/>
      </w:r>
      <w:r w:rsidRPr="00982488">
        <w:rPr>
          <w:rFonts w:ascii="Calibri" w:hAnsi="Calibri" w:cs="Calibri"/>
        </w:rPr>
        <w:tab/>
        <w:t>Advisor</w:t>
      </w:r>
      <w:r w:rsidRPr="00982488">
        <w:rPr>
          <w:rFonts w:ascii="Calibri" w:hAnsi="Calibri" w:cs="Calibri"/>
        </w:rPr>
        <w:tab/>
      </w:r>
      <w:r w:rsidRPr="00982488">
        <w:rPr>
          <w:rFonts w:ascii="Calibri" w:hAnsi="Calibri" w:cs="Calibri"/>
        </w:rPr>
        <w:tab/>
        <w:t>Other</w:t>
      </w:r>
    </w:p>
    <w:p w14:paraId="468CC071" w14:textId="77777777" w:rsidR="00982488" w:rsidRPr="00982488" w:rsidRDefault="00982488" w:rsidP="00982488">
      <w:pPr>
        <w:rPr>
          <w:rFonts w:ascii="Calibri" w:hAnsi="Calibri" w:cs="Calibri"/>
        </w:rPr>
      </w:pPr>
      <w:r w:rsidRPr="00982488">
        <w:rPr>
          <w:rFonts w:ascii="Calibri" w:hAnsi="Calibri" w:cs="Calibri"/>
        </w:rPr>
        <w:t xml:space="preserve">Do you use a wheelchair or walker? Circle one: </w:t>
      </w:r>
      <w:r w:rsidRPr="00982488">
        <w:rPr>
          <w:rFonts w:ascii="Calibri" w:hAnsi="Calibri" w:cs="Calibri"/>
        </w:rPr>
        <w:tab/>
      </w:r>
      <w:r w:rsidRPr="00982488">
        <w:rPr>
          <w:rFonts w:ascii="Calibri" w:hAnsi="Calibri" w:cs="Calibri"/>
        </w:rPr>
        <w:tab/>
        <w:t>Yes</w:t>
      </w:r>
      <w:r w:rsidRPr="00982488">
        <w:rPr>
          <w:rFonts w:ascii="Calibri" w:hAnsi="Calibri" w:cs="Calibri"/>
        </w:rPr>
        <w:tab/>
      </w:r>
      <w:r w:rsidRPr="00982488">
        <w:rPr>
          <w:rFonts w:ascii="Calibri" w:hAnsi="Calibri" w:cs="Calibri"/>
        </w:rPr>
        <w:tab/>
        <w:t>No</w:t>
      </w:r>
    </w:p>
    <w:p w14:paraId="20BF9495" w14:textId="77777777" w:rsidR="00982488" w:rsidRPr="00982488" w:rsidRDefault="00982488" w:rsidP="00982488">
      <w:pPr>
        <w:rPr>
          <w:rFonts w:ascii="Calibri" w:hAnsi="Calibri" w:cs="Calibri"/>
        </w:rPr>
      </w:pPr>
      <w:r w:rsidRPr="00982488">
        <w:rPr>
          <w:rFonts w:ascii="Calibri" w:hAnsi="Calibri" w:cs="Calibri"/>
        </w:rPr>
        <w:t xml:space="preserve">Please let us know about any accommodations you need, like accessible materials or an interpreter: </w:t>
      </w:r>
    </w:p>
    <w:p w14:paraId="70B3D053" w14:textId="77777777" w:rsidR="00982488" w:rsidRPr="00982488" w:rsidRDefault="00982488" w:rsidP="00982488">
      <w:pPr>
        <w:rPr>
          <w:rFonts w:ascii="Calibri" w:hAnsi="Calibri" w:cs="Calibri"/>
        </w:rPr>
      </w:pPr>
      <w:r w:rsidRPr="00982488">
        <w:rPr>
          <w:rFonts w:ascii="Calibri" w:hAnsi="Calibri" w:cs="Calibri"/>
        </w:rPr>
        <w:t>_________________________________________________________</w:t>
      </w:r>
    </w:p>
    <w:p w14:paraId="3D4BE2D5" w14:textId="77777777" w:rsidR="00982488" w:rsidRPr="00982488" w:rsidRDefault="00982488" w:rsidP="00982488">
      <w:pPr>
        <w:rPr>
          <w:rFonts w:ascii="Calibri" w:hAnsi="Calibri" w:cs="Calibri"/>
        </w:rPr>
      </w:pPr>
      <w:r w:rsidRPr="00982488">
        <w:rPr>
          <w:rFonts w:ascii="Calibri" w:hAnsi="Calibri" w:cs="Calibri"/>
        </w:rPr>
        <w:t xml:space="preserve">Please let us know about your special dietary needs: </w:t>
      </w:r>
    </w:p>
    <w:p w14:paraId="516AC277" w14:textId="5F12FB7B" w:rsidR="004A3C4E" w:rsidRPr="00982488" w:rsidRDefault="00982488" w:rsidP="00982488">
      <w:pPr>
        <w:rPr>
          <w:rFonts w:ascii="Calibri" w:hAnsi="Calibri" w:cs="Calibri"/>
        </w:rPr>
      </w:pPr>
      <w:r w:rsidRPr="00982488">
        <w:rPr>
          <w:rFonts w:ascii="Calibri" w:hAnsi="Calibri" w:cs="Calibri"/>
        </w:rPr>
        <w:t>_________________________________________________________</w:t>
      </w:r>
    </w:p>
    <w:sectPr w:rsidR="004A3C4E" w:rsidRPr="00982488">
      <w:footerReference w:type="default" r:id="rId21"/>
      <w:pgSz w:w="12240" w:h="15840"/>
      <w:pgMar w:top="792"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7D2882" w14:textId="77777777" w:rsidR="001805E0" w:rsidRDefault="001805E0">
      <w:pPr>
        <w:spacing w:after="0" w:line="240" w:lineRule="auto"/>
      </w:pPr>
      <w:r>
        <w:separator/>
      </w:r>
    </w:p>
  </w:endnote>
  <w:endnote w:type="continuationSeparator" w:id="0">
    <w:p w14:paraId="35894EBD" w14:textId="77777777" w:rsidR="001805E0" w:rsidRDefault="001805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97A3D7" w14:textId="77777777" w:rsidR="003D5CBC" w:rsidRDefault="003D5C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67FD4A" w14:textId="77777777" w:rsidR="001805E0" w:rsidRDefault="001805E0">
      <w:pPr>
        <w:spacing w:after="0" w:line="240" w:lineRule="auto"/>
      </w:pPr>
      <w:r>
        <w:separator/>
      </w:r>
    </w:p>
  </w:footnote>
  <w:footnote w:type="continuationSeparator" w:id="0">
    <w:p w14:paraId="2D2CD8FC" w14:textId="77777777" w:rsidR="001805E0" w:rsidRDefault="001805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5434C89"/>
    <w:multiLevelType w:val="hybridMultilevel"/>
    <w:tmpl w:val="B8529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oNotDisplayPageBoundaries/>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3382"/>
    <w:rsid w:val="0000604E"/>
    <w:rsid w:val="0002264D"/>
    <w:rsid w:val="000511E6"/>
    <w:rsid w:val="000E48F9"/>
    <w:rsid w:val="00133B7F"/>
    <w:rsid w:val="00156AE7"/>
    <w:rsid w:val="001805E0"/>
    <w:rsid w:val="001B6B04"/>
    <w:rsid w:val="001C2BDE"/>
    <w:rsid w:val="0029131F"/>
    <w:rsid w:val="002E7AA5"/>
    <w:rsid w:val="00366101"/>
    <w:rsid w:val="0037104D"/>
    <w:rsid w:val="0038500B"/>
    <w:rsid w:val="003D1FB9"/>
    <w:rsid w:val="003D5CBC"/>
    <w:rsid w:val="00430AF9"/>
    <w:rsid w:val="004632B6"/>
    <w:rsid w:val="00473AF5"/>
    <w:rsid w:val="00494FCB"/>
    <w:rsid w:val="004A3C4E"/>
    <w:rsid w:val="004F1E34"/>
    <w:rsid w:val="004F295E"/>
    <w:rsid w:val="00516FC7"/>
    <w:rsid w:val="00526A21"/>
    <w:rsid w:val="00543382"/>
    <w:rsid w:val="0059713A"/>
    <w:rsid w:val="0060742E"/>
    <w:rsid w:val="006541A3"/>
    <w:rsid w:val="00661D63"/>
    <w:rsid w:val="006A21D2"/>
    <w:rsid w:val="007118CB"/>
    <w:rsid w:val="00753B25"/>
    <w:rsid w:val="00782F71"/>
    <w:rsid w:val="00786C4F"/>
    <w:rsid w:val="007C2C4F"/>
    <w:rsid w:val="007E07E6"/>
    <w:rsid w:val="008426E3"/>
    <w:rsid w:val="00852146"/>
    <w:rsid w:val="008956E6"/>
    <w:rsid w:val="008A6F44"/>
    <w:rsid w:val="008E6D4B"/>
    <w:rsid w:val="009051F1"/>
    <w:rsid w:val="00914380"/>
    <w:rsid w:val="00932B07"/>
    <w:rsid w:val="0095427D"/>
    <w:rsid w:val="00982488"/>
    <w:rsid w:val="00991907"/>
    <w:rsid w:val="00A16114"/>
    <w:rsid w:val="00A41EC1"/>
    <w:rsid w:val="00A82319"/>
    <w:rsid w:val="00A92C83"/>
    <w:rsid w:val="00B3183E"/>
    <w:rsid w:val="00B50F13"/>
    <w:rsid w:val="00B64801"/>
    <w:rsid w:val="00B95797"/>
    <w:rsid w:val="00BC7FC6"/>
    <w:rsid w:val="00C907A5"/>
    <w:rsid w:val="00C9751A"/>
    <w:rsid w:val="00CB4C49"/>
    <w:rsid w:val="00CF4185"/>
    <w:rsid w:val="00D0206A"/>
    <w:rsid w:val="00D41FB6"/>
    <w:rsid w:val="00D458DD"/>
    <w:rsid w:val="00D55914"/>
    <w:rsid w:val="00DA0F7E"/>
    <w:rsid w:val="00DB285E"/>
    <w:rsid w:val="00DB70BB"/>
    <w:rsid w:val="00E20C5B"/>
    <w:rsid w:val="00E3329C"/>
    <w:rsid w:val="00EC5C90"/>
    <w:rsid w:val="00ED76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B4AF70"/>
  <w15:chartTrackingRefBased/>
  <w15:docId w15:val="{5838D26C-237B-452B-A7F4-C25B549F5B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F4E12"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F4E12"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F4E12"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F4E12"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F4E12"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F4E12" w:themeColor="accent1" w:themeShade="BF"/>
        <w:bottom w:val="single" w:sz="6" w:space="4" w:color="AF4E12"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F4E12"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F4E12"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F4E12" w:themeColor="accent1" w:themeShade="BF"/>
    </w:rPr>
  </w:style>
  <w:style w:type="character" w:styleId="IntenseEmphasis">
    <w:name w:val="Intense Emphasis"/>
    <w:basedOn w:val="DefaultParagraphFont"/>
    <w:uiPriority w:val="21"/>
    <w:semiHidden/>
    <w:unhideWhenUsed/>
    <w:qFormat/>
    <w:rPr>
      <w:i/>
      <w:iCs/>
      <w:color w:val="AF4E12"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F4E12" w:themeColor="accent1" w:themeShade="BF"/>
        <w:bottom w:val="single" w:sz="4" w:space="10" w:color="AF4E12" w:themeColor="accent1" w:themeShade="BF"/>
      </w:pBdr>
      <w:spacing w:before="360" w:after="360"/>
      <w:ind w:left="864" w:right="864"/>
      <w:jc w:val="center"/>
    </w:pPr>
    <w:rPr>
      <w:i/>
      <w:iCs/>
      <w:color w:val="AF4E12" w:themeColor="accent1" w:themeShade="BF"/>
    </w:rPr>
  </w:style>
  <w:style w:type="character" w:customStyle="1" w:styleId="IntenseQuoteChar">
    <w:name w:val="Intense Quote Char"/>
    <w:basedOn w:val="DefaultParagraphFont"/>
    <w:link w:val="IntenseQuote"/>
    <w:uiPriority w:val="30"/>
    <w:semiHidden/>
    <w:rPr>
      <w:i/>
      <w:iCs/>
      <w:color w:val="AF4E12" w:themeColor="accent1" w:themeShade="BF"/>
    </w:rPr>
  </w:style>
  <w:style w:type="character" w:styleId="IntenseReference">
    <w:name w:val="Intense Reference"/>
    <w:basedOn w:val="DefaultParagraphFont"/>
    <w:uiPriority w:val="32"/>
    <w:semiHidden/>
    <w:unhideWhenUsed/>
    <w:qFormat/>
    <w:rPr>
      <w:b/>
      <w:bCs/>
      <w:caps w:val="0"/>
      <w:smallCaps/>
      <w:color w:val="AF4E12"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character" w:styleId="Hyperlink">
    <w:name w:val="Hyperlink"/>
    <w:basedOn w:val="DefaultParagraphFont"/>
    <w:uiPriority w:val="99"/>
    <w:unhideWhenUsed/>
    <w:rsid w:val="00A16114"/>
    <w:rPr>
      <w:color w:val="3E84A3" w:themeColor="hyperlink"/>
      <w:u w:val="single"/>
    </w:rPr>
  </w:style>
  <w:style w:type="paragraph" w:styleId="ListParagraph">
    <w:name w:val="List Paragraph"/>
    <w:basedOn w:val="Normal"/>
    <w:uiPriority w:val="34"/>
    <w:unhideWhenUsed/>
    <w:qFormat/>
    <w:rsid w:val="00B95797"/>
    <w:pPr>
      <w:ind w:left="720"/>
      <w:contextualSpacing/>
    </w:pPr>
  </w:style>
  <w:style w:type="character" w:styleId="Mention">
    <w:name w:val="Mention"/>
    <w:basedOn w:val="DefaultParagraphFont"/>
    <w:uiPriority w:val="99"/>
    <w:semiHidden/>
    <w:unhideWhenUsed/>
    <w:rsid w:val="00782F71"/>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7E07E6"/>
    <w:pPr>
      <w:spacing w:after="200"/>
    </w:pPr>
    <w:rPr>
      <w:b/>
      <w:bCs/>
      <w:color w:val="404040" w:themeColor="text1" w:themeTint="BF"/>
      <w:kern w:val="2"/>
      <w:lang w:eastAsia="ja-JP"/>
      <w14:ligatures w14:val="standard"/>
    </w:rPr>
  </w:style>
  <w:style w:type="character" w:customStyle="1" w:styleId="CommentSubjectChar">
    <w:name w:val="Comment Subject Char"/>
    <w:basedOn w:val="CommentTextChar"/>
    <w:link w:val="CommentSubject"/>
    <w:uiPriority w:val="99"/>
    <w:semiHidden/>
    <w:rsid w:val="007E07E6"/>
    <w:rPr>
      <w:b/>
      <w:bCs/>
      <w:color w:val="auto"/>
      <w:kern w:val="0"/>
      <w:lang w:eastAsia="en-US"/>
      <w14:ligatures w14:val="none"/>
    </w:rPr>
  </w:style>
  <w:style w:type="character" w:styleId="UnresolvedMention">
    <w:name w:val="Unresolved Mention"/>
    <w:basedOn w:val="DefaultParagraphFont"/>
    <w:uiPriority w:val="99"/>
    <w:semiHidden/>
    <w:unhideWhenUsed/>
    <w:rsid w:val="002E7AA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image" Target="media/image4.jp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wmf"/><Relationship Id="rId17" Type="http://schemas.openxmlformats.org/officeDocument/2006/relationships/image" Target="media/image4.jpeg"/><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yperlink" Target="mailto:ejensby@alliancecolorado.org" TargetMode="External"/><Relationship Id="rId23"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123formbuilder.com/form-2956346/People-Planning-Together-Registration-Form" TargetMode="External"/><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ob%20Sattler\AppData\Roaming\Microsoft\Templates\Company%20Newsletter.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687 S. Pontiac Way
Denver, CO 80224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FBE555136D0EAA429927FD901CA57989" ma:contentTypeVersion="11" ma:contentTypeDescription="Create a new document." ma:contentTypeScope="" ma:versionID="c3317f8b41a2ddcfe787761dc0a31d27">
  <xsd:schema xmlns:xsd="http://www.w3.org/2001/XMLSchema" xmlns:xs="http://www.w3.org/2001/XMLSchema" xmlns:p="http://schemas.microsoft.com/office/2006/metadata/properties" xmlns:ns2="cc541f54-964c-4b93-a605-435450d3a296" xmlns:ns3="b1cbd802-27c2-4bf7-937d-29fa16864377" targetNamespace="http://schemas.microsoft.com/office/2006/metadata/properties" ma:root="true" ma:fieldsID="31cc78588b8fda7804420b8b3c525b2f" ns2:_="" ns3:_="">
    <xsd:import namespace="cc541f54-964c-4b93-a605-435450d3a296"/>
    <xsd:import namespace="b1cbd802-27c2-4bf7-937d-29fa16864377"/>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541f54-964c-4b93-a605-435450d3a29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1cbd802-27c2-4bf7-937d-29fa16864377"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FE0772E-4EC3-490E-B2E5-472AB5BB7DB8}">
  <ds:schemaRefs>
    <ds:schemaRef ds:uri="http://schemas.microsoft.com/sharepoint/v3/contenttype/forms"/>
  </ds:schemaRefs>
</ds:datastoreItem>
</file>

<file path=customXml/itemProps3.xml><?xml version="1.0" encoding="utf-8"?>
<ds:datastoreItem xmlns:ds="http://schemas.openxmlformats.org/officeDocument/2006/customXml" ds:itemID="{53CDFD99-5C82-42E2-BAA6-32F262743B1C}">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b1cbd802-27c2-4bf7-937d-29fa16864377"/>
    <ds:schemaRef ds:uri="cc541f54-964c-4b93-a605-435450d3a296"/>
    <ds:schemaRef ds:uri="http://www.w3.org/XML/1998/namespace"/>
    <ds:schemaRef ds:uri="http://purl.org/dc/dcmitype/"/>
  </ds:schemaRefs>
</ds:datastoreItem>
</file>

<file path=customXml/itemProps4.xml><?xml version="1.0" encoding="utf-8"?>
<ds:datastoreItem xmlns:ds="http://schemas.openxmlformats.org/officeDocument/2006/customXml" ds:itemID="{ABC7ADA8-B60E-4B80-AAB8-D83E8B93D4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541f54-964c-4b93-a605-435450d3a296"/>
    <ds:schemaRef ds:uri="b1cbd802-27c2-4bf7-937d-29fa16864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AE53E5C-02E0-C543-8E71-A6EDF0DED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C:\Users\Bob Sattler\AppData\Roaming\Microsoft\Templates\Company Newsletter.dotx</Template>
  <TotalTime>0</TotalTime>
  <Pages>3</Pages>
  <Words>1002</Words>
  <Characters>5718</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Support Development Associates, LLC</Company>
  <LinksUpToDate>false</LinksUpToDate>
  <CharactersWithSpaces>6707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Bob Sattler</dc:creator>
  <cp:keywords/>
  <cp:lastModifiedBy>Ellen Jensby</cp:lastModifiedBy>
  <cp:revision>2</cp:revision>
  <cp:lastPrinted>2012-08-02T20:18:00Z</cp:lastPrinted>
  <dcterms:created xsi:type="dcterms:W3CDTF">2018-05-04T17:11:00Z</dcterms:created>
  <dcterms:modified xsi:type="dcterms:W3CDTF">2018-05-04T17:11:00Z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y fmtid="{D5CDD505-2E9C-101B-9397-08002B2CF9AE}" pid="3" name="ContentTypeId">
    <vt:lpwstr>0x010100FBE555136D0EAA429927FD901CA57989</vt:lpwstr>
  </property>
</Properties>
</file>